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8400" cy="8849995"/>
            <wp:effectExtent l="0" t="0" r="12700" b="8255"/>
            <wp:docPr id="2" name="图片 2" descr="874011447925654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740114479256544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8400" cy="884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8400" cy="8849995"/>
            <wp:effectExtent l="0" t="0" r="12700" b="8255"/>
            <wp:docPr id="1" name="图片 1" descr="6182805017470549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182805017470549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78400" cy="884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DF1C50"/>
    <w:rsid w:val="45DF1C5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2018-10-16T02:41:00Z</dcterms:created>
  <dc:creator>Why先生</dc:creator>
  <cp:lastModifiedBy>Why先生</cp:lastModifiedBy>
  <dcterms:modified xsi:type="dcterms:W3CDTF">2018-10-16T02:41:57Z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